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6"/>
        <w:gridCol w:w="911"/>
        <w:gridCol w:w="1843"/>
        <w:gridCol w:w="2395"/>
        <w:gridCol w:w="1526"/>
        <w:gridCol w:w="1915"/>
        <w:gridCol w:w="15"/>
      </w:tblGrid>
      <w:tr w:rsidR="00C416B4" w:rsidRPr="00E318E7" w14:paraId="0341C4F3" w14:textId="77777777" w:rsidTr="007E5770">
        <w:trPr>
          <w:gridAfter w:val="1"/>
          <w:wAfter w:w="8" w:type="pct"/>
        </w:trPr>
        <w:tc>
          <w:tcPr>
            <w:tcW w:w="911" w:type="pct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</w:tcPr>
          <w:p w14:paraId="1DFCADC9" w14:textId="77777777" w:rsidR="00C416B4" w:rsidRPr="00606B9A" w:rsidRDefault="00C416B4" w:rsidP="00D443C9">
            <w:pPr>
              <w:pStyle w:val="Titre1"/>
              <w:spacing w:after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4081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5B41B822" w14:textId="1EAFCE39" w:rsidR="00C416B4" w:rsidRPr="007E5770" w:rsidRDefault="0027155A" w:rsidP="00D443C9">
            <w:pPr>
              <w:pStyle w:val="Titre1"/>
              <w:spacing w:after="0"/>
              <w:jc w:val="center"/>
              <w:rPr>
                <w:bCs/>
                <w:sz w:val="22"/>
                <w:szCs w:val="22"/>
              </w:rPr>
            </w:pPr>
            <w:bookmarkStart w:id="0" w:name="_Hlk145413737"/>
            <w:r w:rsidRPr="007E5770">
              <w:rPr>
                <w:bCs/>
                <w:sz w:val="22"/>
                <w:szCs w:val="22"/>
              </w:rPr>
              <w:t>COORDONNEES DE L’INSCRIT(E)</w:t>
            </w:r>
          </w:p>
        </w:tc>
      </w:tr>
      <w:tr w:rsidR="00606B9A" w:rsidRPr="00E318E7" w14:paraId="57F19F5B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D5487" w14:textId="5B9CA3CC" w:rsidR="00C416B4" w:rsidRPr="007E5770" w:rsidRDefault="00C416B4" w:rsidP="0021654E">
            <w:pPr>
              <w:pStyle w:val="Retraitnormal"/>
              <w:spacing w:before="0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 xml:space="preserve">Nom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D077" w14:textId="50789365" w:rsidR="00C416B4" w:rsidRPr="007E5770" w:rsidRDefault="000B202B" w:rsidP="0021654E">
            <w:pPr>
              <w:spacing w:befor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C6E2" w14:textId="3CF2357F" w:rsidR="00C416B4" w:rsidRPr="00C95E30" w:rsidRDefault="0027155A" w:rsidP="0021654E">
            <w:pPr>
              <w:spacing w:before="0"/>
              <w:rPr>
                <w:b/>
                <w:bCs/>
                <w:sz w:val="22"/>
                <w:szCs w:val="22"/>
              </w:rPr>
            </w:pPr>
            <w:r w:rsidRPr="00C95E30">
              <w:rPr>
                <w:b/>
                <w:bCs/>
                <w:sz w:val="22"/>
                <w:szCs w:val="22"/>
              </w:rPr>
              <w:t>Prénom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108601" w14:textId="2D58A4D2" w:rsidR="00C416B4" w:rsidRPr="007E5770" w:rsidRDefault="00C416B4" w:rsidP="0021654E">
            <w:pPr>
              <w:spacing w:before="0"/>
              <w:rPr>
                <w:sz w:val="22"/>
                <w:szCs w:val="22"/>
              </w:rPr>
            </w:pPr>
          </w:p>
        </w:tc>
      </w:tr>
      <w:tr w:rsidR="00606B9A" w:rsidRPr="00E318E7" w14:paraId="3645D9FB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B5031" w14:textId="1D8A2CEC" w:rsidR="00C416B4" w:rsidRPr="007E5770" w:rsidRDefault="00BD1089" w:rsidP="0021654E">
            <w:pPr>
              <w:pStyle w:val="Retraitnormal"/>
              <w:spacing w:before="0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Date de naissance</w:t>
            </w:r>
          </w:p>
        </w:tc>
        <w:tc>
          <w:tcPr>
            <w:tcW w:w="8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97D9" w14:textId="77777777" w:rsidR="00C416B4" w:rsidRPr="007E5770" w:rsidRDefault="00C416B4" w:rsidP="0021654E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06022" w14:textId="795D2652" w:rsidR="00C416B4" w:rsidRPr="00C95E30" w:rsidRDefault="00E11EA1" w:rsidP="0021654E">
            <w:pPr>
              <w:spacing w:before="0"/>
              <w:rPr>
                <w:b/>
                <w:bCs/>
                <w:sz w:val="22"/>
                <w:szCs w:val="22"/>
              </w:rPr>
            </w:pPr>
            <w:r w:rsidRPr="00C95E30">
              <w:rPr>
                <w:b/>
                <w:bCs/>
                <w:sz w:val="22"/>
                <w:szCs w:val="22"/>
              </w:rPr>
              <w:t>Courriel</w:t>
            </w:r>
            <w:r w:rsidR="00541DEF" w:rsidRPr="00C95E30">
              <w:rPr>
                <w:b/>
                <w:bCs/>
                <w:sz w:val="22"/>
                <w:szCs w:val="22"/>
              </w:rPr>
              <w:t xml:space="preserve"> si adulte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243F4" w14:textId="4D363691" w:rsidR="00C416B4" w:rsidRPr="007E5770" w:rsidRDefault="00C416B4" w:rsidP="0021654E">
            <w:pPr>
              <w:spacing w:before="0"/>
              <w:rPr>
                <w:sz w:val="22"/>
                <w:szCs w:val="22"/>
              </w:rPr>
            </w:pPr>
          </w:p>
        </w:tc>
      </w:tr>
      <w:tr w:rsidR="00606B9A" w:rsidRPr="00E318E7" w14:paraId="14D5B898" w14:textId="77777777" w:rsidTr="007E5770">
        <w:trPr>
          <w:gridAfter w:val="1"/>
          <w:wAfter w:w="8" w:type="pct"/>
          <w:trHeight w:val="296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B6BAE3" w14:textId="341B7781" w:rsidR="00C416B4" w:rsidRPr="007E5770" w:rsidRDefault="00B4549A" w:rsidP="00E16CDF">
            <w:pPr>
              <w:pStyle w:val="Retraitnormal"/>
              <w:spacing w:before="0"/>
              <w:ind w:left="0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 xml:space="preserve">     </w:t>
            </w:r>
            <w:r w:rsidR="00E11EA1" w:rsidRPr="007E5770">
              <w:rPr>
                <w:b/>
                <w:bCs/>
                <w:sz w:val="22"/>
                <w:szCs w:val="22"/>
              </w:rPr>
              <w:t>Réinscription</w:t>
            </w:r>
          </w:p>
        </w:tc>
        <w:tc>
          <w:tcPr>
            <w:tcW w:w="8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FE3E" w14:textId="18B9428D" w:rsidR="00C416B4" w:rsidRPr="007E5770" w:rsidRDefault="00E11EA1" w:rsidP="0021654E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sym w:font="Symbol" w:char="F07F"/>
            </w:r>
            <w:r w:rsidRPr="007E5770">
              <w:rPr>
                <w:sz w:val="22"/>
                <w:szCs w:val="22"/>
              </w:rPr>
              <w:t xml:space="preserve"> OUI    </w:t>
            </w:r>
            <w:r w:rsidRPr="007E5770">
              <w:rPr>
                <w:sz w:val="22"/>
                <w:szCs w:val="22"/>
              </w:rPr>
              <w:sym w:font="Symbol" w:char="F07F"/>
            </w:r>
            <w:r w:rsidRPr="007E5770">
              <w:rPr>
                <w:sz w:val="22"/>
                <w:szCs w:val="22"/>
              </w:rPr>
              <w:t xml:space="preserve"> NON</w:t>
            </w:r>
          </w:p>
        </w:tc>
        <w:tc>
          <w:tcPr>
            <w:tcW w:w="11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C922B" w14:textId="201332DA" w:rsidR="00C416B4" w:rsidRPr="00C95E30" w:rsidRDefault="00E16CDF" w:rsidP="0021654E">
            <w:pPr>
              <w:spacing w:before="0"/>
              <w:rPr>
                <w:b/>
                <w:bCs/>
                <w:sz w:val="22"/>
                <w:szCs w:val="22"/>
              </w:rPr>
            </w:pPr>
            <w:r w:rsidRPr="00C95E30">
              <w:rPr>
                <w:b/>
                <w:bCs/>
                <w:sz w:val="22"/>
                <w:szCs w:val="22"/>
              </w:rPr>
              <w:t>Niveau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746DA" w14:textId="5A26FAF6" w:rsidR="00C416B4" w:rsidRPr="007E5770" w:rsidRDefault="00BD1089" w:rsidP="0021654E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sym w:font="Symbol" w:char="F07F"/>
            </w:r>
            <w:r w:rsidRPr="007E5770">
              <w:rPr>
                <w:sz w:val="22"/>
                <w:szCs w:val="22"/>
              </w:rPr>
              <w:t xml:space="preserve">1                     </w:t>
            </w:r>
            <w:r w:rsidRPr="007E5770">
              <w:rPr>
                <w:sz w:val="22"/>
                <w:szCs w:val="22"/>
              </w:rPr>
              <w:sym w:font="Symbol" w:char="F07F"/>
            </w:r>
            <w:r w:rsidRPr="007E5770">
              <w:rPr>
                <w:sz w:val="22"/>
                <w:szCs w:val="22"/>
              </w:rPr>
              <w:t xml:space="preserve">2                         </w:t>
            </w:r>
            <w:r w:rsidRPr="007E5770">
              <w:rPr>
                <w:sz w:val="22"/>
                <w:szCs w:val="22"/>
              </w:rPr>
              <w:sym w:font="Symbol" w:char="F07F"/>
            </w:r>
            <w:r w:rsidRPr="007E5770">
              <w:rPr>
                <w:sz w:val="22"/>
                <w:szCs w:val="22"/>
              </w:rPr>
              <w:t xml:space="preserve"> 3</w:t>
            </w:r>
          </w:p>
        </w:tc>
      </w:tr>
      <w:tr w:rsidR="00E11EA1" w:rsidRPr="00E318E7" w14:paraId="341A6117" w14:textId="77777777" w:rsidTr="007E5770">
        <w:trPr>
          <w:gridAfter w:val="1"/>
          <w:wAfter w:w="8" w:type="pct"/>
          <w:trHeight w:val="300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85338" w14:textId="7708B0AD" w:rsidR="00E11EA1" w:rsidRPr="007E5770" w:rsidRDefault="002C5D2D" w:rsidP="00E16CDF">
            <w:pPr>
              <w:pStyle w:val="Retraitnormal"/>
              <w:spacing w:before="0"/>
              <w:ind w:left="0"/>
              <w:rPr>
                <w:b/>
                <w:bCs/>
                <w:sz w:val="22"/>
                <w:szCs w:val="22"/>
              </w:rPr>
            </w:pPr>
            <w:bookmarkStart w:id="1" w:name="_Hlk145407548"/>
            <w:r w:rsidRPr="007E5770">
              <w:rPr>
                <w:b/>
                <w:bCs/>
                <w:sz w:val="22"/>
                <w:szCs w:val="22"/>
              </w:rPr>
              <w:t xml:space="preserve">     </w:t>
            </w:r>
            <w:r w:rsidR="00E11EA1" w:rsidRPr="007E5770">
              <w:rPr>
                <w:b/>
                <w:bCs/>
                <w:sz w:val="22"/>
                <w:szCs w:val="22"/>
              </w:rPr>
              <w:t xml:space="preserve">Adresse </w:t>
            </w:r>
            <w:r w:rsidR="00D443C9">
              <w:rPr>
                <w:b/>
                <w:bCs/>
                <w:sz w:val="22"/>
                <w:szCs w:val="22"/>
              </w:rPr>
              <w:t>si adulte</w:t>
            </w:r>
          </w:p>
        </w:tc>
        <w:tc>
          <w:tcPr>
            <w:tcW w:w="364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4771" w14:textId="6C2D6950" w:rsidR="00E11EA1" w:rsidRPr="007E5770" w:rsidRDefault="00E11EA1" w:rsidP="00E16CDF">
            <w:pPr>
              <w:spacing w:before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C416B4" w:rsidRPr="00E318E7" w14:paraId="1C104388" w14:textId="77777777" w:rsidTr="007E5770">
        <w:trPr>
          <w:gridAfter w:val="1"/>
          <w:wAfter w:w="8" w:type="pct"/>
        </w:trPr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3411B1B" w14:textId="77777777" w:rsidR="00C416B4" w:rsidRPr="00606B9A" w:rsidRDefault="00C416B4" w:rsidP="00D443C9">
            <w:pPr>
              <w:pStyle w:val="Titre1"/>
              <w:spacing w:after="0"/>
              <w:jc w:val="center"/>
              <w:rPr>
                <w:b w:val="0"/>
                <w:sz w:val="22"/>
                <w:szCs w:val="22"/>
              </w:rPr>
            </w:pPr>
          </w:p>
        </w:tc>
        <w:bookmarkEnd w:id="1"/>
        <w:tc>
          <w:tcPr>
            <w:tcW w:w="40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770BD5A6" w14:textId="041BFA6D" w:rsidR="00C416B4" w:rsidRPr="007E5770" w:rsidRDefault="0027155A" w:rsidP="00D443C9">
            <w:pPr>
              <w:pStyle w:val="Titre1"/>
              <w:spacing w:after="0"/>
              <w:jc w:val="center"/>
              <w:rPr>
                <w:bCs/>
                <w:sz w:val="22"/>
                <w:szCs w:val="22"/>
              </w:rPr>
            </w:pPr>
            <w:r w:rsidRPr="007E5770">
              <w:rPr>
                <w:bCs/>
                <w:sz w:val="22"/>
                <w:szCs w:val="22"/>
              </w:rPr>
              <w:t>COORDONNEES DU RESPONSABLE LEGAL UNIQUEMENT</w:t>
            </w:r>
            <w:r w:rsidR="00C416B4" w:rsidRPr="007E5770">
              <w:rPr>
                <w:bCs/>
                <w:sz w:val="22"/>
                <w:szCs w:val="22"/>
              </w:rPr>
              <w:t xml:space="preserve"> SI ELEVE MINEUR</w:t>
            </w:r>
          </w:p>
        </w:tc>
      </w:tr>
      <w:tr w:rsidR="007E5770" w:rsidRPr="00E318E7" w14:paraId="616B5C65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FB868F" w14:textId="302CEA18" w:rsidR="00C416B4" w:rsidRPr="007E5770" w:rsidRDefault="00000000" w:rsidP="0021654E">
            <w:pPr>
              <w:pStyle w:val="Retraitnormal"/>
              <w:spacing w:before="0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2047821762"/>
                <w:placeholder>
                  <w:docPart w:val="859D95BF34E146B3852D305F869CCBDC"/>
                </w:placeholder>
                <w:temporary/>
                <w:showingPlcHdr/>
                <w15:appearance w15:val="hidden"/>
              </w:sdtPr>
              <w:sdtContent>
                <w:r w:rsidR="00C416B4" w:rsidRPr="007E5770">
                  <w:rPr>
                    <w:b/>
                    <w:bCs/>
                    <w:sz w:val="22"/>
                    <w:szCs w:val="22"/>
                    <w:lang w:bidi="fr-FR"/>
                  </w:rPr>
                  <w:t>Nom</w:t>
                </w:r>
              </w:sdtContent>
            </w:sdt>
            <w:r w:rsidR="00C416B4" w:rsidRPr="007E5770">
              <w:rPr>
                <w:b/>
                <w:bCs/>
                <w:sz w:val="22"/>
                <w:szCs w:val="22"/>
              </w:rPr>
              <w:t xml:space="preserve"> / Prénom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B8A2" w14:textId="77777777" w:rsidR="00C416B4" w:rsidRPr="007E5770" w:rsidRDefault="00C416B4" w:rsidP="0021654E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65E0BB" w14:textId="33B9A091" w:rsidR="00C416B4" w:rsidRPr="007E5770" w:rsidRDefault="00C416B4" w:rsidP="0021654E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</w:tr>
      <w:tr w:rsidR="00606B9A" w:rsidRPr="00E318E7" w14:paraId="4B29D800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46F32" w14:textId="30B96A4D" w:rsidR="00C416B4" w:rsidRPr="007E5770" w:rsidRDefault="00000000" w:rsidP="0021654E">
            <w:pPr>
              <w:pStyle w:val="Retraitnormal"/>
              <w:spacing w:before="0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368443858"/>
                <w:placeholder>
                  <w:docPart w:val="31017E2E954C4CF1917B586C8B2CE9DF"/>
                </w:placeholder>
                <w:temporary/>
                <w:showingPlcHdr/>
                <w15:appearance w15:val="hidden"/>
              </w:sdtPr>
              <w:sdtContent>
                <w:r w:rsidR="00C416B4" w:rsidRPr="007E5770">
                  <w:rPr>
                    <w:b/>
                    <w:bCs/>
                    <w:sz w:val="22"/>
                    <w:szCs w:val="22"/>
                    <w:lang w:bidi="fr-FR"/>
                  </w:rPr>
                  <w:t>Téléphone</w:t>
                </w:r>
              </w:sdtContent>
            </w:sdt>
            <w:r w:rsidR="00C416B4" w:rsidRPr="007E5770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7C94" w14:textId="77777777" w:rsidR="00C416B4" w:rsidRPr="007E5770" w:rsidRDefault="00C416B4" w:rsidP="0021654E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6A04A9" w14:textId="65771009" w:rsidR="00C416B4" w:rsidRPr="007E5770" w:rsidRDefault="0027155A" w:rsidP="0021654E">
            <w:pPr>
              <w:spacing w:before="0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 xml:space="preserve">Courriel 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ACF93" w14:textId="4E28CDBF" w:rsidR="00C416B4" w:rsidRPr="007E5770" w:rsidRDefault="00C416B4" w:rsidP="0021654E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</w:tr>
      <w:tr w:rsidR="0027155A" w:rsidRPr="00E318E7" w14:paraId="33ACACD5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2C8B2" w14:textId="7375A441" w:rsidR="0027155A" w:rsidRPr="007E5770" w:rsidRDefault="0027155A" w:rsidP="0021654E">
            <w:pPr>
              <w:pStyle w:val="Retraitnormal"/>
              <w:spacing w:before="0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Adresse</w:t>
            </w:r>
          </w:p>
        </w:tc>
        <w:tc>
          <w:tcPr>
            <w:tcW w:w="3648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2510" w14:textId="1A00FD34" w:rsidR="0027155A" w:rsidRPr="007E5770" w:rsidRDefault="0027155A" w:rsidP="0021654E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</w:tr>
      <w:tr w:rsidR="007E5770" w:rsidRPr="00E318E7" w14:paraId="04B24F16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E9046" w14:textId="3860D736" w:rsidR="00C416B4" w:rsidRPr="007E5770" w:rsidRDefault="0027155A" w:rsidP="0021654E">
            <w:pPr>
              <w:pStyle w:val="Retraitnormal"/>
              <w:spacing w:before="0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C</w:t>
            </w:r>
            <w:r w:rsidR="00C416B4" w:rsidRPr="007E5770">
              <w:rPr>
                <w:b/>
                <w:bCs/>
                <w:sz w:val="22"/>
                <w:szCs w:val="22"/>
              </w:rPr>
              <w:t>ode postal</w:t>
            </w:r>
            <w:r w:rsidRPr="007E5770">
              <w:rPr>
                <w:b/>
                <w:bCs/>
                <w:sz w:val="22"/>
                <w:szCs w:val="22"/>
              </w:rPr>
              <w:t> / Ville</w:t>
            </w:r>
          </w:p>
        </w:tc>
        <w:tc>
          <w:tcPr>
            <w:tcW w:w="8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0900" w14:textId="77777777" w:rsidR="00C416B4" w:rsidRPr="007E5770" w:rsidRDefault="00C416B4" w:rsidP="0021654E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7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1A9F8" w14:textId="678DB343" w:rsidR="00C416B4" w:rsidRPr="007E5770" w:rsidRDefault="00C416B4" w:rsidP="0021654E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</w:tr>
      <w:tr w:rsidR="00606B9A" w:rsidRPr="00E318E7" w14:paraId="3A123B5B" w14:textId="77777777" w:rsidTr="007E5770">
        <w:trPr>
          <w:gridAfter w:val="1"/>
          <w:wAfter w:w="8" w:type="pct"/>
          <w:trHeight w:val="274"/>
        </w:trPr>
        <w:tc>
          <w:tcPr>
            <w:tcW w:w="49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588BEF3" w14:textId="132F2E3A" w:rsidR="00606B9A" w:rsidRPr="007E5770" w:rsidRDefault="00244BDF" w:rsidP="00D443C9">
            <w:pPr>
              <w:pStyle w:val="Titre1"/>
              <w:spacing w:after="0"/>
              <w:jc w:val="center"/>
              <w:rPr>
                <w:bCs/>
                <w:sz w:val="22"/>
                <w:szCs w:val="22"/>
              </w:rPr>
            </w:pPr>
            <w:bookmarkStart w:id="2" w:name="_Hlk81722408"/>
            <w:r>
              <w:rPr>
                <w:bCs/>
                <w:sz w:val="22"/>
                <w:szCs w:val="22"/>
              </w:rPr>
              <w:t xml:space="preserve">LISTE DES </w:t>
            </w:r>
            <w:r w:rsidR="00606B9A" w:rsidRPr="007E5770">
              <w:rPr>
                <w:bCs/>
                <w:sz w:val="22"/>
                <w:szCs w:val="22"/>
              </w:rPr>
              <w:t>JOURS ET HEURES DE COURS</w:t>
            </w:r>
          </w:p>
        </w:tc>
      </w:tr>
      <w:bookmarkEnd w:id="2"/>
      <w:tr w:rsidR="00606B9A" w:rsidRPr="00E318E7" w14:paraId="3770663E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BEC0C" w14:textId="6E19EEB9" w:rsidR="00C416B4" w:rsidRPr="007E5770" w:rsidRDefault="00C416B4" w:rsidP="006C4FB1">
            <w:pPr>
              <w:pStyle w:val="Retraitnormal"/>
              <w:spacing w:before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Violon individuel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677F3" w14:textId="77777777" w:rsidR="00A50C91" w:rsidRPr="007E5770" w:rsidRDefault="00A50C91" w:rsidP="0079509D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 xml:space="preserve">Lundi </w:t>
            </w:r>
          </w:p>
          <w:p w14:paraId="4FFD725E" w14:textId="6FA64E4B" w:rsidR="00C416B4" w:rsidRPr="007E5770" w:rsidRDefault="00A50C91" w:rsidP="0079509D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16h-18h30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A61D" w14:textId="0616CACC" w:rsidR="00A50C91" w:rsidRPr="007E5770" w:rsidRDefault="00A50C91" w:rsidP="0079509D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 xml:space="preserve">Mardi </w:t>
            </w:r>
            <w:r w:rsidR="0027155A" w:rsidRPr="007E5770">
              <w:rPr>
                <w:sz w:val="22"/>
                <w:szCs w:val="22"/>
              </w:rPr>
              <w:t>17h30-18h30 19h30-21h30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95112" w14:textId="29C25A8B" w:rsidR="00C416B4" w:rsidRPr="007E5770" w:rsidRDefault="00C416B4" w:rsidP="0079509D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Mercredi</w:t>
            </w:r>
            <w:r w:rsidR="00606B9A" w:rsidRPr="007E5770">
              <w:rPr>
                <w:sz w:val="22"/>
                <w:szCs w:val="22"/>
              </w:rPr>
              <w:t xml:space="preserve"> 14h-16h45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B67F7" w14:textId="2F62F8DA" w:rsidR="00C416B4" w:rsidRPr="007E5770" w:rsidRDefault="00C416B4" w:rsidP="0079509D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Vendredi</w:t>
            </w:r>
            <w:r w:rsidR="00606B9A" w:rsidRPr="007E5770">
              <w:rPr>
                <w:sz w:val="22"/>
                <w:szCs w:val="22"/>
              </w:rPr>
              <w:t xml:space="preserve"> 17h30-21h30</w:t>
            </w:r>
          </w:p>
        </w:tc>
      </w:tr>
      <w:tr w:rsidR="00606B9A" w:rsidRPr="00E318E7" w14:paraId="7D3542EB" w14:textId="77777777" w:rsidTr="007E5770">
        <w:trPr>
          <w:gridAfter w:val="1"/>
          <w:wAfter w:w="8" w:type="pct"/>
          <w:trHeight w:val="310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181F5" w14:textId="48C38C42" w:rsidR="00C416B4" w:rsidRPr="007E5770" w:rsidRDefault="00606B9A" w:rsidP="006C4FB1">
            <w:pPr>
              <w:pStyle w:val="Retraitnormal"/>
              <w:spacing w:before="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 xml:space="preserve">Atelier mensuel </w:t>
            </w:r>
            <w:r w:rsidR="00A50C91" w:rsidRPr="007E5770">
              <w:rPr>
                <w:b/>
                <w:bCs/>
                <w:sz w:val="22"/>
                <w:szCs w:val="22"/>
              </w:rPr>
              <w:t>Graines de musiciens</w:t>
            </w:r>
            <w:r w:rsidRPr="007E5770">
              <w:rPr>
                <w:b/>
                <w:bCs/>
                <w:sz w:val="22"/>
                <w:szCs w:val="22"/>
              </w:rPr>
              <w:t xml:space="preserve"> (solfège)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1D36" w14:textId="1DE63110" w:rsidR="00C416B4" w:rsidRPr="007E5770" w:rsidRDefault="00606B9A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Mercredi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F07F76" w14:textId="77777777" w:rsidR="00606B9A" w:rsidRPr="007E5770" w:rsidRDefault="00606B9A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 xml:space="preserve">Enfants 7 à 12 ans </w:t>
            </w:r>
          </w:p>
          <w:p w14:paraId="6C338644" w14:textId="57AA2F96" w:rsidR="00C416B4" w:rsidRPr="007E5770" w:rsidRDefault="00606B9A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18h-19h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11BD3" w14:textId="2A3256D3" w:rsidR="00C416B4" w:rsidRPr="007E5770" w:rsidRDefault="00C416B4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 xml:space="preserve">Ados-adultes </w:t>
            </w:r>
            <w:r w:rsidR="00606B9A" w:rsidRPr="007E5770">
              <w:rPr>
                <w:sz w:val="22"/>
                <w:szCs w:val="22"/>
              </w:rPr>
              <w:t>19h-20h</w:t>
            </w:r>
          </w:p>
        </w:tc>
      </w:tr>
      <w:tr w:rsidR="00606B9A" w:rsidRPr="00E318E7" w14:paraId="4A004DBA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DBAB" w14:textId="1426CF5F" w:rsidR="00C416B4" w:rsidRPr="007E5770" w:rsidRDefault="00606B9A" w:rsidP="006C4FB1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Ensemble instrumental tous les 15 jours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BFE4" w14:textId="7651CCA9" w:rsidR="00C416B4" w:rsidRPr="007E5770" w:rsidRDefault="00606B9A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Mardi 18h30-19h30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E9A4" w14:textId="3C3532F3" w:rsidR="00606B9A" w:rsidRPr="007E5770" w:rsidRDefault="00C416B4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 xml:space="preserve">Enfants </w:t>
            </w:r>
            <w:r w:rsidR="00606B9A" w:rsidRPr="007E5770">
              <w:rPr>
                <w:sz w:val="22"/>
                <w:szCs w:val="22"/>
              </w:rPr>
              <w:t>Semaine A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0D18" w14:textId="23F4691F" w:rsidR="00C416B4" w:rsidRPr="007E5770" w:rsidRDefault="00C416B4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 xml:space="preserve">Ados-Adultes </w:t>
            </w:r>
            <w:r w:rsidR="00606B9A" w:rsidRPr="007E5770">
              <w:rPr>
                <w:sz w:val="22"/>
                <w:szCs w:val="22"/>
              </w:rPr>
              <w:t>Semaine B </w:t>
            </w:r>
          </w:p>
        </w:tc>
      </w:tr>
      <w:tr w:rsidR="00606B9A" w:rsidRPr="00E318E7" w14:paraId="41974831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54AE" w14:textId="50080CCD" w:rsidR="00C416B4" w:rsidRPr="007E5770" w:rsidRDefault="00C416B4" w:rsidP="006C4FB1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Goûter Violon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CB27" w14:textId="77777777" w:rsidR="00C416B4" w:rsidRPr="007E5770" w:rsidRDefault="00C416B4" w:rsidP="006C4FB1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8090" w14:textId="30005F5A" w:rsidR="00C416B4" w:rsidRPr="007E5770" w:rsidRDefault="00C416B4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Maternels vendredi 16h30-17h30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D6C7" w14:textId="50874645" w:rsidR="00C416B4" w:rsidRPr="007E5770" w:rsidRDefault="00C416B4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Primaires mardi 16h30-17h30</w:t>
            </w:r>
          </w:p>
        </w:tc>
      </w:tr>
      <w:tr w:rsidR="00C416B4" w:rsidRPr="00E318E7" w14:paraId="3C8DC5B5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1EF3" w14:textId="6AE758DA" w:rsidR="00C416B4" w:rsidRPr="007E5770" w:rsidRDefault="00606B9A" w:rsidP="006C4FB1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Autres prestations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136F" w14:textId="186658B8" w:rsidR="00C416B4" w:rsidRPr="007E5770" w:rsidRDefault="00606B9A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Tout public</w:t>
            </w:r>
          </w:p>
        </w:tc>
        <w:tc>
          <w:tcPr>
            <w:tcW w:w="2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6F39" w14:textId="085C66EA" w:rsidR="00C416B4" w:rsidRPr="007E5770" w:rsidRDefault="00606B9A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Selon disponibilités du professeur</w:t>
            </w:r>
          </w:p>
        </w:tc>
      </w:tr>
      <w:tr w:rsidR="007E5770" w:rsidRPr="00E318E7" w14:paraId="70FD7C9D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4833" w14:textId="3FDBF1E6" w:rsidR="00C416B4" w:rsidRPr="007E5770" w:rsidRDefault="00606B9A" w:rsidP="006C4FB1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Violon</w:t>
            </w:r>
            <w:r w:rsidR="00580CE4">
              <w:rPr>
                <w:b/>
                <w:bCs/>
                <w:sz w:val="22"/>
                <w:szCs w:val="22"/>
              </w:rPr>
              <w:t>-thérapie Musicothérapie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7FB3" w14:textId="222B5811" w:rsidR="00C416B4" w:rsidRPr="007E5770" w:rsidRDefault="00606B9A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Sur rendez-vous</w:t>
            </w:r>
          </w:p>
        </w:tc>
        <w:tc>
          <w:tcPr>
            <w:tcW w:w="2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4776" w14:textId="0FAFABE7" w:rsidR="00C416B4" w:rsidRPr="007E5770" w:rsidRDefault="00606B9A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t>Particuliers et entreprises</w:t>
            </w:r>
          </w:p>
        </w:tc>
      </w:tr>
      <w:tr w:rsidR="00B4549A" w:rsidRPr="00E318E7" w14:paraId="64ECF51E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9D67" w14:textId="72ADD06F" w:rsidR="00B4549A" w:rsidRPr="007E5770" w:rsidRDefault="00E11EA1" w:rsidP="006C4FB1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Location d</w:t>
            </w:r>
            <w:r w:rsidR="00A67A02">
              <w:rPr>
                <w:b/>
                <w:bCs/>
                <w:sz w:val="22"/>
                <w:szCs w:val="22"/>
              </w:rPr>
              <w:t>’un</w:t>
            </w:r>
            <w:r w:rsidRPr="007E5770">
              <w:rPr>
                <w:b/>
                <w:bCs/>
                <w:sz w:val="22"/>
                <w:szCs w:val="22"/>
              </w:rPr>
              <w:t xml:space="preserve"> violon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5614" w14:textId="757AE547" w:rsidR="00B4549A" w:rsidRPr="007E5770" w:rsidRDefault="00E11EA1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sym w:font="Symbol" w:char="F07F"/>
            </w:r>
            <w:r w:rsidRPr="007E5770">
              <w:rPr>
                <w:sz w:val="22"/>
                <w:szCs w:val="22"/>
              </w:rPr>
              <w:t xml:space="preserve"> FLO-</w:t>
            </w:r>
            <w:proofErr w:type="spellStart"/>
            <w:r w:rsidRPr="007E5770">
              <w:rPr>
                <w:sz w:val="22"/>
                <w:szCs w:val="22"/>
              </w:rPr>
              <w:t>ACadémie</w:t>
            </w:r>
            <w:proofErr w:type="spellEnd"/>
          </w:p>
        </w:tc>
        <w:tc>
          <w:tcPr>
            <w:tcW w:w="2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190D" w14:textId="48678DEF" w:rsidR="00B4549A" w:rsidRPr="007E5770" w:rsidRDefault="00E11EA1" w:rsidP="006C4FB1">
            <w:pPr>
              <w:spacing w:before="0"/>
              <w:rPr>
                <w:sz w:val="22"/>
                <w:szCs w:val="22"/>
              </w:rPr>
            </w:pPr>
            <w:r w:rsidRPr="007E5770">
              <w:rPr>
                <w:sz w:val="22"/>
                <w:szCs w:val="22"/>
              </w:rPr>
              <w:sym w:font="Symbol" w:char="F07F"/>
            </w:r>
            <w:r w:rsidRPr="007E5770">
              <w:rPr>
                <w:sz w:val="22"/>
                <w:szCs w:val="22"/>
              </w:rPr>
              <w:t xml:space="preserve"> Luthier extérieur</w:t>
            </w:r>
          </w:p>
        </w:tc>
      </w:tr>
      <w:tr w:rsidR="00606B9A" w:rsidRPr="00E318E7" w14:paraId="669861DC" w14:textId="77777777" w:rsidTr="007E5770">
        <w:trPr>
          <w:gridAfter w:val="1"/>
          <w:wAfter w:w="8" w:type="pct"/>
        </w:trPr>
        <w:tc>
          <w:tcPr>
            <w:tcW w:w="49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Grilledutableau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90"/>
            </w:tblGrid>
            <w:tr w:rsidR="00606B9A" w:rsidRPr="007E5770" w14:paraId="7D391019" w14:textId="77777777" w:rsidTr="0007028B">
              <w:tc>
                <w:tcPr>
                  <w:tcW w:w="5000" w:type="pct"/>
                  <w:shd w:val="clear" w:color="auto" w:fill="E7E6E6" w:themeFill="background2"/>
                  <w:vAlign w:val="bottom"/>
                </w:tcPr>
                <w:p w14:paraId="73B4E16D" w14:textId="3C445F6D" w:rsidR="00606B9A" w:rsidRPr="007E5770" w:rsidRDefault="00B4549A" w:rsidP="00D443C9">
                  <w:pPr>
                    <w:pStyle w:val="Titre1"/>
                    <w:spacing w:after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5770">
                    <w:rPr>
                      <w:bCs/>
                      <w:sz w:val="22"/>
                      <w:szCs w:val="22"/>
                    </w:rPr>
                    <w:t xml:space="preserve">INSCRIPTION </w:t>
                  </w:r>
                  <w:r w:rsidR="00244BDF">
                    <w:rPr>
                      <w:bCs/>
                      <w:sz w:val="22"/>
                      <w:szCs w:val="22"/>
                    </w:rPr>
                    <w:t xml:space="preserve">DE L’ELEVE AUX COURS CHOISIS </w:t>
                  </w:r>
                  <w:r w:rsidRPr="007E5770">
                    <w:rPr>
                      <w:bCs/>
                      <w:sz w:val="22"/>
                      <w:szCs w:val="22"/>
                    </w:rPr>
                    <w:t xml:space="preserve">ET </w:t>
                  </w:r>
                  <w:r w:rsidR="00606B9A" w:rsidRPr="007E5770">
                    <w:rPr>
                      <w:bCs/>
                      <w:sz w:val="22"/>
                      <w:szCs w:val="22"/>
                    </w:rPr>
                    <w:t>REGLEMENT</w:t>
                  </w:r>
                </w:p>
              </w:tc>
            </w:tr>
          </w:tbl>
          <w:p w14:paraId="13380159" w14:textId="77777777" w:rsidR="00606B9A" w:rsidRPr="007E5770" w:rsidRDefault="00606B9A" w:rsidP="00D443C9">
            <w:pPr>
              <w:spacing w:before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E11EA1" w:rsidRPr="00E318E7" w14:paraId="33C9BB73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AE4B" w14:textId="1EE4F65D" w:rsidR="00E11EA1" w:rsidRPr="007E5770" w:rsidRDefault="00E11EA1" w:rsidP="006C4FB1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COURS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5DB8" w14:textId="77777777" w:rsidR="00E11EA1" w:rsidRPr="007E5770" w:rsidRDefault="00E11EA1" w:rsidP="006C4FB1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39F3" w14:textId="77777777" w:rsidR="00E11EA1" w:rsidRPr="007E5770" w:rsidRDefault="00E11EA1" w:rsidP="006C4FB1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24E0" w14:textId="77777777" w:rsidR="00E11EA1" w:rsidRPr="007E5770" w:rsidRDefault="00E11EA1" w:rsidP="006C4FB1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7A1E" w14:textId="77777777" w:rsidR="00E11EA1" w:rsidRPr="007E5770" w:rsidRDefault="00E11EA1" w:rsidP="006C4FB1">
            <w:pPr>
              <w:spacing w:before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E11EA1" w:rsidRPr="00E318E7" w14:paraId="6886CC68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02A7" w14:textId="1761BA62" w:rsidR="00E11EA1" w:rsidRPr="007E5770" w:rsidRDefault="007E5770" w:rsidP="00E11EA1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JOUR(S) ET HORAIRE(S)</w:t>
            </w:r>
          </w:p>
          <w:p w14:paraId="56B952E2" w14:textId="02584EA7" w:rsidR="007E5770" w:rsidRPr="007E5770" w:rsidRDefault="007E5770" w:rsidP="00E11EA1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7F65" w14:textId="77777777" w:rsidR="00E11EA1" w:rsidRPr="007E5770" w:rsidRDefault="00E11EA1" w:rsidP="00E11EA1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10A0" w14:textId="77777777" w:rsidR="00E11EA1" w:rsidRPr="007E5770" w:rsidRDefault="00E11EA1" w:rsidP="00E11EA1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6FD1" w14:textId="77777777" w:rsidR="00E11EA1" w:rsidRPr="007E5770" w:rsidRDefault="00E11EA1" w:rsidP="00E11EA1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6669" w14:textId="77777777" w:rsidR="00E11EA1" w:rsidRPr="007E5770" w:rsidRDefault="00E11EA1" w:rsidP="00E11EA1">
            <w:pPr>
              <w:spacing w:before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7E5770" w:rsidRPr="00E318E7" w14:paraId="38AF52B6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8BB50" w14:textId="02436403" w:rsidR="007E5770" w:rsidRPr="007E5770" w:rsidRDefault="007E5770" w:rsidP="00E11EA1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INSCRIPTION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42C2" w14:textId="00D0E3C4" w:rsidR="007E5770" w:rsidRPr="007E5770" w:rsidRDefault="007E5770" w:rsidP="00E11EA1">
            <w:pPr>
              <w:spacing w:before="0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sym w:font="Symbol" w:char="F07F"/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7E5770">
              <w:rPr>
                <w:b/>
                <w:bCs/>
                <w:sz w:val="22"/>
                <w:szCs w:val="22"/>
              </w:rPr>
              <w:t>ANNUELLE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E259" w14:textId="68BE985D" w:rsidR="007E5770" w:rsidRPr="007E5770" w:rsidRDefault="007E5770" w:rsidP="00E11EA1">
            <w:pPr>
              <w:spacing w:before="0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sym w:font="Symbol" w:char="F07F"/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7E5770">
              <w:rPr>
                <w:b/>
                <w:bCs/>
                <w:sz w:val="22"/>
                <w:szCs w:val="22"/>
              </w:rPr>
              <w:t>A LA CARTE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4F55" w14:textId="72E81089" w:rsidR="007E5770" w:rsidRPr="007E5770" w:rsidRDefault="007E5770" w:rsidP="00E11EA1">
            <w:pPr>
              <w:spacing w:before="0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sym w:font="Symbol" w:char="F07F"/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7E5770">
              <w:rPr>
                <w:b/>
                <w:bCs/>
                <w:sz w:val="22"/>
                <w:szCs w:val="22"/>
              </w:rPr>
              <w:t>SUR DEVIS</w:t>
            </w:r>
          </w:p>
        </w:tc>
      </w:tr>
      <w:tr w:rsidR="007E5770" w:rsidRPr="00E318E7" w14:paraId="2EED8B5D" w14:textId="77777777" w:rsidTr="007E5770">
        <w:trPr>
          <w:gridAfter w:val="1"/>
          <w:wAfter w:w="8" w:type="pct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6DC8" w14:textId="1EE08A47" w:rsidR="007E5770" w:rsidRPr="007E5770" w:rsidRDefault="007E5770" w:rsidP="00C303FF">
            <w:pPr>
              <w:spacing w:before="0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 xml:space="preserve">TOTAL </w:t>
            </w:r>
            <w:r w:rsidR="00D70401">
              <w:rPr>
                <w:b/>
                <w:bCs/>
                <w:sz w:val="22"/>
                <w:szCs w:val="22"/>
              </w:rPr>
              <w:t xml:space="preserve">TTC </w:t>
            </w:r>
            <w:r w:rsidRPr="007E5770">
              <w:rPr>
                <w:b/>
                <w:bCs/>
                <w:sz w:val="22"/>
                <w:szCs w:val="22"/>
              </w:rPr>
              <w:t>HORS ADHESION</w:t>
            </w:r>
          </w:p>
        </w:tc>
        <w:tc>
          <w:tcPr>
            <w:tcW w:w="364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85DF" w14:textId="278B91BC" w:rsidR="007E5770" w:rsidRPr="007E5770" w:rsidRDefault="007E5770" w:rsidP="00E11EA1">
            <w:pPr>
              <w:spacing w:before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7E5770" w:rsidRPr="00E318E7" w14:paraId="71D97A9F" w14:textId="77777777" w:rsidTr="00580CE4">
        <w:trPr>
          <w:trHeight w:val="172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8C19" w14:textId="798AC934" w:rsidR="007E5770" w:rsidRPr="007E5770" w:rsidRDefault="007E5770" w:rsidP="00C303FF">
            <w:pPr>
              <w:spacing w:before="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PAIEMENT COMPTANT</w:t>
            </w:r>
          </w:p>
        </w:tc>
        <w:tc>
          <w:tcPr>
            <w:tcW w:w="36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B668A" w14:textId="77777777" w:rsidR="007E5770" w:rsidRPr="007E5770" w:rsidRDefault="007E5770" w:rsidP="00E11EA1">
            <w:pPr>
              <w:spacing w:before="0"/>
              <w:contextualSpacing/>
              <w:rPr>
                <w:b/>
                <w:bCs/>
                <w:sz w:val="22"/>
                <w:szCs w:val="22"/>
              </w:rPr>
            </w:pPr>
          </w:p>
        </w:tc>
      </w:tr>
      <w:tr w:rsidR="007E5770" w:rsidRPr="00E318E7" w14:paraId="55CA4098" w14:textId="77777777" w:rsidTr="007E5770">
        <w:trPr>
          <w:trHeight w:val="540"/>
        </w:trPr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DFAC" w14:textId="77777777" w:rsidR="007E5770" w:rsidRPr="007E5770" w:rsidRDefault="007E5770" w:rsidP="00E11EA1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</w:p>
          <w:p w14:paraId="2A8C787F" w14:textId="7D9B1AC4" w:rsidR="007E5770" w:rsidRPr="007E5770" w:rsidRDefault="007E5770" w:rsidP="007E5770">
            <w:pPr>
              <w:spacing w:before="0"/>
              <w:jc w:val="center"/>
              <w:rPr>
                <w:b/>
                <w:bCs/>
                <w:sz w:val="22"/>
                <w:szCs w:val="22"/>
              </w:rPr>
            </w:pPr>
            <w:r w:rsidRPr="007E5770">
              <w:rPr>
                <w:b/>
                <w:bCs/>
                <w:sz w:val="22"/>
                <w:szCs w:val="22"/>
              </w:rPr>
              <w:t>ECHEANCIER accordé</w:t>
            </w:r>
          </w:p>
        </w:tc>
        <w:tc>
          <w:tcPr>
            <w:tcW w:w="36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7782D" w14:textId="7AC249CC" w:rsidR="007E5770" w:rsidRPr="007E5770" w:rsidRDefault="007E5770" w:rsidP="00E11EA1">
            <w:pPr>
              <w:spacing w:before="0"/>
              <w:rPr>
                <w:b/>
                <w:bCs/>
                <w:sz w:val="22"/>
                <w:szCs w:val="22"/>
              </w:rPr>
            </w:pPr>
          </w:p>
        </w:tc>
      </w:tr>
    </w:tbl>
    <w:bookmarkEnd w:id="0"/>
    <w:p w14:paraId="4DEDA63E" w14:textId="62400C08" w:rsidR="00B15839" w:rsidRPr="005011D4" w:rsidRDefault="00D443C9" w:rsidP="00D443C9">
      <w:pPr>
        <w:pStyle w:val="Sansinterligne"/>
        <w:spacing w:before="240"/>
        <w:rPr>
          <w:b/>
          <w:bCs/>
          <w:sz w:val="22"/>
          <w:szCs w:val="22"/>
          <w:u w:val="single"/>
        </w:rPr>
      </w:pPr>
      <w:r w:rsidRPr="005011D4">
        <w:rPr>
          <w:b/>
          <w:bCs/>
          <w:sz w:val="22"/>
          <w:szCs w:val="22"/>
          <w:u w:val="single"/>
        </w:rPr>
        <w:t>CONDITIONS :</w:t>
      </w:r>
    </w:p>
    <w:p w14:paraId="1F75F991" w14:textId="7E3905EF" w:rsidR="007E5770" w:rsidRPr="007E5770" w:rsidRDefault="007E5770" w:rsidP="00CB7778">
      <w:pPr>
        <w:pStyle w:val="Sansinterligne"/>
        <w:jc w:val="both"/>
        <w:rPr>
          <w:sz w:val="22"/>
          <w:szCs w:val="22"/>
        </w:rPr>
      </w:pPr>
      <w:r w:rsidRPr="007E5770">
        <w:rPr>
          <w:sz w:val="22"/>
          <w:szCs w:val="22"/>
        </w:rPr>
        <w:t>-</w:t>
      </w:r>
      <w:r w:rsidR="007F15C8">
        <w:rPr>
          <w:sz w:val="22"/>
          <w:szCs w:val="22"/>
        </w:rPr>
        <w:t xml:space="preserve"> </w:t>
      </w:r>
      <w:r w:rsidRPr="007E5770">
        <w:rPr>
          <w:sz w:val="22"/>
          <w:szCs w:val="22"/>
        </w:rPr>
        <w:t>Pour toute inscription en violon, l’atelier mensuel Graines de musiciens est obligatoire</w:t>
      </w:r>
      <w:r w:rsidR="00541DEF">
        <w:rPr>
          <w:sz w:val="22"/>
          <w:szCs w:val="22"/>
        </w:rPr>
        <w:t>.</w:t>
      </w:r>
    </w:p>
    <w:p w14:paraId="7AF3F866" w14:textId="2D5E2551" w:rsidR="007F15C8" w:rsidRDefault="0007028B" w:rsidP="00CB7778">
      <w:pPr>
        <w:pStyle w:val="Sansinterligne"/>
        <w:jc w:val="both"/>
        <w:rPr>
          <w:sz w:val="22"/>
          <w:szCs w:val="22"/>
        </w:rPr>
      </w:pPr>
      <w:r w:rsidRPr="00B15839">
        <w:rPr>
          <w:sz w:val="22"/>
          <w:szCs w:val="22"/>
        </w:rPr>
        <w:t>-</w:t>
      </w:r>
      <w:r w:rsidR="007F15C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Le règlement se fait </w:t>
      </w:r>
      <w:r w:rsidRPr="007E5770">
        <w:rPr>
          <w:sz w:val="22"/>
          <w:szCs w:val="22"/>
        </w:rPr>
        <w:t xml:space="preserve">par chèque </w:t>
      </w:r>
      <w:r w:rsidRPr="00D70401">
        <w:rPr>
          <w:sz w:val="22"/>
          <w:szCs w:val="22"/>
        </w:rPr>
        <w:t>ou virement</w:t>
      </w:r>
      <w:r w:rsidRPr="007E5770">
        <w:rPr>
          <w:sz w:val="22"/>
          <w:szCs w:val="22"/>
        </w:rPr>
        <w:t xml:space="preserve"> </w:t>
      </w:r>
      <w:r w:rsidR="007E5770" w:rsidRPr="007E5770">
        <w:rPr>
          <w:sz w:val="22"/>
          <w:szCs w:val="22"/>
        </w:rPr>
        <w:t>mensuel</w:t>
      </w:r>
      <w:r w:rsidR="007E5770">
        <w:rPr>
          <w:sz w:val="22"/>
          <w:szCs w:val="22"/>
        </w:rPr>
        <w:t xml:space="preserve"> </w:t>
      </w:r>
      <w:r w:rsidR="00784BAC">
        <w:rPr>
          <w:sz w:val="22"/>
          <w:szCs w:val="22"/>
        </w:rPr>
        <w:t>entre le 1</w:t>
      </w:r>
      <w:r w:rsidR="00784BAC" w:rsidRPr="00784BAC">
        <w:rPr>
          <w:sz w:val="22"/>
          <w:szCs w:val="22"/>
          <w:vertAlign w:val="superscript"/>
        </w:rPr>
        <w:t>er</w:t>
      </w:r>
      <w:r w:rsidR="00784BAC">
        <w:rPr>
          <w:sz w:val="22"/>
          <w:szCs w:val="22"/>
        </w:rPr>
        <w:t xml:space="preserve"> et 5 de chaque mois, </w:t>
      </w:r>
      <w:r>
        <w:rPr>
          <w:sz w:val="22"/>
          <w:szCs w:val="22"/>
        </w:rPr>
        <w:t>et peut être</w:t>
      </w:r>
      <w:r w:rsidRPr="00B15839">
        <w:rPr>
          <w:sz w:val="22"/>
          <w:szCs w:val="22"/>
        </w:rPr>
        <w:t xml:space="preserve"> échelonné </w:t>
      </w:r>
      <w:r w:rsidRPr="007E5770">
        <w:rPr>
          <w:sz w:val="22"/>
          <w:szCs w:val="22"/>
        </w:rPr>
        <w:t>jusqu’à 10 mensualités consécutives</w:t>
      </w:r>
      <w:r w:rsidR="007E5770" w:rsidRPr="007E5770">
        <w:rPr>
          <w:sz w:val="22"/>
          <w:szCs w:val="22"/>
        </w:rPr>
        <w:t>.</w:t>
      </w:r>
      <w:r w:rsidR="007F15C8">
        <w:rPr>
          <w:sz w:val="22"/>
          <w:szCs w:val="22"/>
        </w:rPr>
        <w:t xml:space="preserve"> </w:t>
      </w:r>
      <w:r w:rsidR="007E5770" w:rsidRPr="007E5770">
        <w:rPr>
          <w:sz w:val="22"/>
          <w:szCs w:val="22"/>
        </w:rPr>
        <w:t>Toute inscription est définitive et non remboursable</w:t>
      </w:r>
      <w:r w:rsidR="00541DEF">
        <w:rPr>
          <w:sz w:val="22"/>
          <w:szCs w:val="22"/>
        </w:rPr>
        <w:t>.</w:t>
      </w:r>
      <w:r w:rsidR="007F15C8">
        <w:rPr>
          <w:sz w:val="22"/>
          <w:szCs w:val="22"/>
        </w:rPr>
        <w:t xml:space="preserve"> </w:t>
      </w:r>
    </w:p>
    <w:p w14:paraId="411927D7" w14:textId="139FE6DD" w:rsidR="007E5770" w:rsidRDefault="007F15C8" w:rsidP="00CB7778">
      <w:pPr>
        <w:pStyle w:val="Sansinterligne"/>
        <w:jc w:val="both"/>
        <w:rPr>
          <w:sz w:val="22"/>
          <w:szCs w:val="22"/>
        </w:rPr>
      </w:pPr>
      <w:r>
        <w:rPr>
          <w:sz w:val="22"/>
          <w:szCs w:val="22"/>
        </w:rPr>
        <w:t>- Les cours collectifs sont ouverts sous réserve du nombre d’inscrits.</w:t>
      </w:r>
    </w:p>
    <w:p w14:paraId="6DD4DB31" w14:textId="049C60C5" w:rsidR="0007028B" w:rsidRPr="007E5770" w:rsidRDefault="007E5770" w:rsidP="00CB7778">
      <w:pPr>
        <w:pStyle w:val="Sansinterligne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7F15C8">
        <w:rPr>
          <w:sz w:val="22"/>
          <w:szCs w:val="22"/>
        </w:rPr>
        <w:t xml:space="preserve"> L</w:t>
      </w:r>
      <w:r>
        <w:rPr>
          <w:sz w:val="22"/>
          <w:szCs w:val="22"/>
        </w:rPr>
        <w:t>es cours ne sont pas dispensés pendant les congés scolaires</w:t>
      </w:r>
      <w:r w:rsidR="00541DEF">
        <w:rPr>
          <w:sz w:val="22"/>
          <w:szCs w:val="22"/>
        </w:rPr>
        <w:t>.</w:t>
      </w:r>
    </w:p>
    <w:p w14:paraId="72ACCDB4" w14:textId="2637DB78" w:rsidR="00B15839" w:rsidRDefault="00B15839" w:rsidP="00CB7778">
      <w:pPr>
        <w:pStyle w:val="Sansinterligne"/>
        <w:jc w:val="both"/>
        <w:rPr>
          <w:sz w:val="22"/>
          <w:szCs w:val="22"/>
        </w:rPr>
      </w:pPr>
      <w:r w:rsidRPr="00B15839">
        <w:rPr>
          <w:b/>
          <w:bCs/>
          <w:sz w:val="22"/>
          <w:szCs w:val="22"/>
        </w:rPr>
        <w:t>-</w:t>
      </w:r>
      <w:r w:rsidR="007F15C8">
        <w:rPr>
          <w:b/>
          <w:bCs/>
          <w:sz w:val="22"/>
          <w:szCs w:val="22"/>
        </w:rPr>
        <w:t xml:space="preserve"> </w:t>
      </w:r>
      <w:r w:rsidRPr="00B15839">
        <w:rPr>
          <w:sz w:val="22"/>
          <w:szCs w:val="22"/>
        </w:rPr>
        <w:t>Les absences des élèves ne sont pas décomptées ni remplacées, seules celles du professeur sont remplacées</w:t>
      </w:r>
      <w:r w:rsidR="00541DEF">
        <w:rPr>
          <w:sz w:val="22"/>
          <w:szCs w:val="22"/>
        </w:rPr>
        <w:t>.</w:t>
      </w:r>
    </w:p>
    <w:p w14:paraId="7C76240A" w14:textId="47EB4D0E" w:rsidR="0003320A" w:rsidRDefault="0003320A" w:rsidP="00CB7778">
      <w:pPr>
        <w:pStyle w:val="Sansinterligne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7F15C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Adhésion annuelle obligatoire sur </w:t>
      </w:r>
      <w:proofErr w:type="spellStart"/>
      <w:r>
        <w:rPr>
          <w:sz w:val="22"/>
          <w:szCs w:val="22"/>
        </w:rPr>
        <w:t>HelloAsso</w:t>
      </w:r>
      <w:proofErr w:type="spellEnd"/>
      <w:r>
        <w:rPr>
          <w:sz w:val="22"/>
          <w:szCs w:val="22"/>
        </w:rPr>
        <w:t xml:space="preserve"> Robinsons : 12€ et 6€ par membre d’une même famille</w:t>
      </w:r>
      <w:r w:rsidR="00541DE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298FCA52" w14:textId="7C435FF9" w:rsidR="005011D4" w:rsidRPr="005011D4" w:rsidRDefault="005011D4" w:rsidP="00CB7778">
      <w:pPr>
        <w:pStyle w:val="Sansinterligne"/>
        <w:spacing w:after="240"/>
        <w:jc w:val="both"/>
        <w:rPr>
          <w:sz w:val="22"/>
          <w:szCs w:val="22"/>
        </w:rPr>
      </w:pPr>
      <w:r>
        <w:rPr>
          <w:sz w:val="22"/>
          <w:szCs w:val="22"/>
        </w:rPr>
        <w:t>Commentaire </w:t>
      </w:r>
      <w:r w:rsidR="00541DEF">
        <w:rPr>
          <w:sz w:val="22"/>
          <w:szCs w:val="22"/>
        </w:rPr>
        <w:t>éventue</w:t>
      </w:r>
      <w:r w:rsidR="00BD2A39">
        <w:rPr>
          <w:sz w:val="22"/>
          <w:szCs w:val="22"/>
        </w:rPr>
        <w:t>l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</w:t>
      </w:r>
    </w:p>
    <w:p w14:paraId="2D557504" w14:textId="0F4876A0" w:rsidR="00E27225" w:rsidRPr="00C303FF" w:rsidRDefault="00E27225" w:rsidP="002B3588">
      <w:pPr>
        <w:pStyle w:val="Sansinterligne"/>
        <w:spacing w:before="240"/>
        <w:rPr>
          <w:b/>
          <w:bCs/>
          <w:sz w:val="22"/>
          <w:szCs w:val="22"/>
        </w:rPr>
      </w:pPr>
      <w:r w:rsidRPr="00C303FF">
        <w:rPr>
          <w:b/>
          <w:bCs/>
          <w:sz w:val="22"/>
          <w:szCs w:val="22"/>
        </w:rPr>
        <w:t>Fait à …………………………………………………</w:t>
      </w:r>
      <w:r w:rsidR="0078440D" w:rsidRPr="00C303FF">
        <w:rPr>
          <w:b/>
          <w:bCs/>
          <w:sz w:val="22"/>
          <w:szCs w:val="22"/>
        </w:rPr>
        <w:t>…………………………………</w:t>
      </w:r>
      <w:r w:rsidR="00F5458A" w:rsidRPr="00C303FF">
        <w:rPr>
          <w:b/>
          <w:bCs/>
          <w:sz w:val="22"/>
          <w:szCs w:val="22"/>
        </w:rPr>
        <w:t>……</w:t>
      </w:r>
      <w:r w:rsidRPr="00C303FF">
        <w:rPr>
          <w:b/>
          <w:bCs/>
          <w:sz w:val="22"/>
          <w:szCs w:val="22"/>
        </w:rPr>
        <w:t>le…………………/…………………</w:t>
      </w:r>
      <w:r w:rsidR="00F5458A" w:rsidRPr="00C303FF">
        <w:rPr>
          <w:b/>
          <w:bCs/>
          <w:sz w:val="22"/>
          <w:szCs w:val="22"/>
        </w:rPr>
        <w:t>……</w:t>
      </w:r>
      <w:r w:rsidRPr="00C303FF">
        <w:rPr>
          <w:b/>
          <w:bCs/>
          <w:sz w:val="22"/>
          <w:szCs w:val="22"/>
        </w:rPr>
        <w:t>/</w:t>
      </w:r>
      <w:r w:rsidR="00C303FF">
        <w:rPr>
          <w:b/>
          <w:bCs/>
          <w:sz w:val="22"/>
          <w:szCs w:val="22"/>
        </w:rPr>
        <w:t>202</w:t>
      </w:r>
      <w:r w:rsidRPr="00C303FF">
        <w:rPr>
          <w:b/>
          <w:bCs/>
          <w:sz w:val="22"/>
          <w:szCs w:val="22"/>
        </w:rPr>
        <w:t>……………</w:t>
      </w:r>
    </w:p>
    <w:p w14:paraId="30277F46" w14:textId="50A4C256" w:rsidR="00CD34B5" w:rsidRPr="00C303FF" w:rsidRDefault="00E27225" w:rsidP="00E204FF">
      <w:pPr>
        <w:pStyle w:val="Sansinterligne"/>
        <w:rPr>
          <w:b/>
          <w:bCs/>
          <w:sz w:val="22"/>
          <w:szCs w:val="22"/>
        </w:rPr>
      </w:pPr>
      <w:r w:rsidRPr="00C303FF">
        <w:rPr>
          <w:b/>
          <w:bCs/>
          <w:sz w:val="22"/>
          <w:szCs w:val="22"/>
        </w:rPr>
        <w:t>Signature </w:t>
      </w:r>
      <w:r w:rsidR="00C303FF" w:rsidRPr="00C303FF">
        <w:rPr>
          <w:b/>
          <w:bCs/>
          <w:sz w:val="22"/>
          <w:szCs w:val="22"/>
        </w:rPr>
        <w:t xml:space="preserve">CLIENT </w:t>
      </w:r>
      <w:r w:rsidR="00D443C9">
        <w:rPr>
          <w:b/>
          <w:bCs/>
          <w:sz w:val="22"/>
          <w:szCs w:val="22"/>
        </w:rPr>
        <w:t>(mention Lu et approuvé)</w:t>
      </w:r>
      <w:r w:rsidR="00C303FF" w:rsidRPr="00C303FF">
        <w:rPr>
          <w:b/>
          <w:bCs/>
          <w:sz w:val="22"/>
          <w:szCs w:val="22"/>
        </w:rPr>
        <w:tab/>
      </w:r>
      <w:r w:rsidR="00C303FF" w:rsidRPr="00C303FF">
        <w:rPr>
          <w:b/>
          <w:bCs/>
          <w:sz w:val="22"/>
          <w:szCs w:val="22"/>
        </w:rPr>
        <w:tab/>
      </w:r>
      <w:r w:rsidR="00C303FF" w:rsidRPr="00C303FF">
        <w:rPr>
          <w:b/>
          <w:bCs/>
          <w:sz w:val="22"/>
          <w:szCs w:val="22"/>
        </w:rPr>
        <w:tab/>
      </w:r>
      <w:r w:rsidR="00C303FF" w:rsidRPr="00C303FF">
        <w:rPr>
          <w:b/>
          <w:bCs/>
          <w:sz w:val="22"/>
          <w:szCs w:val="22"/>
        </w:rPr>
        <w:tab/>
        <w:t>Florence Rudloff POUR FLO-</w:t>
      </w:r>
      <w:proofErr w:type="spellStart"/>
      <w:r w:rsidR="00C303FF" w:rsidRPr="00C303FF">
        <w:rPr>
          <w:b/>
          <w:bCs/>
          <w:sz w:val="22"/>
          <w:szCs w:val="22"/>
        </w:rPr>
        <w:t>ACadémie</w:t>
      </w:r>
      <w:proofErr w:type="spellEnd"/>
    </w:p>
    <w:p w14:paraId="285BD9BF" w14:textId="5B46C469" w:rsidR="00BC363D" w:rsidRDefault="00C46915" w:rsidP="005011D4">
      <w:pPr>
        <w:tabs>
          <w:tab w:val="left" w:pos="4140"/>
          <w:tab w:val="center" w:pos="5233"/>
        </w:tabs>
        <w:spacing w:before="0"/>
        <w:rPr>
          <w:sz w:val="22"/>
          <w:szCs w:val="22"/>
        </w:rPr>
      </w:pPr>
      <w:r>
        <w:rPr>
          <w:sz w:val="22"/>
          <w:szCs w:val="22"/>
        </w:rPr>
        <w:tab/>
      </w:r>
      <w:r w:rsidR="005011D4">
        <w:rPr>
          <w:sz w:val="22"/>
          <w:szCs w:val="22"/>
        </w:rPr>
        <w:tab/>
      </w:r>
    </w:p>
    <w:sectPr w:rsidR="00BC363D" w:rsidSect="00836ABE">
      <w:headerReference w:type="default" r:id="rId11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5EE6A" w14:textId="77777777" w:rsidR="00A8455E" w:rsidRDefault="00A8455E" w:rsidP="000172E5">
      <w:pPr>
        <w:spacing w:after="0" w:line="240" w:lineRule="auto"/>
      </w:pPr>
      <w:r>
        <w:separator/>
      </w:r>
    </w:p>
  </w:endnote>
  <w:endnote w:type="continuationSeparator" w:id="0">
    <w:p w14:paraId="65875B85" w14:textId="77777777" w:rsidR="00A8455E" w:rsidRDefault="00A8455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AE0BEF-5599-42A1-8E36-C9DF5E5B10A7}"/>
    <w:embedBold r:id="rId2" w:fontKey="{E2688D6A-507B-4101-A3DC-A933E86ECA0E}"/>
    <w:embedBoldItalic r:id="rId3" w:fontKey="{E7E9CA22-2879-4BCA-9F6D-6D9135B3EFF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C7E30FA-E389-48E1-A12D-0D4A6AF97007}"/>
    <w:embedBold r:id="rId5" w:fontKey="{9ED26316-DFE6-4D51-9BCF-F9D6158BC434}"/>
    <w:embedItalic r:id="rId6" w:fontKey="{6AA7D544-E4C9-406C-8B49-521949EDECE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7A4A73D-7409-4CC9-B844-6E0B441FA5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78C58" w14:textId="77777777" w:rsidR="00A8455E" w:rsidRDefault="00A8455E" w:rsidP="000172E5">
      <w:pPr>
        <w:spacing w:after="0" w:line="240" w:lineRule="auto"/>
      </w:pPr>
      <w:r>
        <w:separator/>
      </w:r>
    </w:p>
  </w:footnote>
  <w:footnote w:type="continuationSeparator" w:id="0">
    <w:p w14:paraId="7706CAC5" w14:textId="77777777" w:rsidR="00A8455E" w:rsidRDefault="00A8455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574" w:type="dxa"/>
      <w:tblLook w:val="04A0" w:firstRow="1" w:lastRow="0" w:firstColumn="1" w:lastColumn="0" w:noHBand="0" w:noVBand="1"/>
    </w:tblPr>
    <w:tblGrid>
      <w:gridCol w:w="1963"/>
      <w:gridCol w:w="8611"/>
    </w:tblGrid>
    <w:tr w:rsidR="00B337A2" w:rsidRPr="00F5684F" w14:paraId="4833D146" w14:textId="77777777" w:rsidTr="00D70401">
      <w:trPr>
        <w:trHeight w:val="574"/>
      </w:trPr>
      <w:tc>
        <w:tcPr>
          <w:tcW w:w="1963" w:type="dxa"/>
          <w:vAlign w:val="center"/>
        </w:tcPr>
        <w:p w14:paraId="0DF0B122" w14:textId="31A78C8E" w:rsidR="00B337A2" w:rsidRPr="00B337A2" w:rsidRDefault="00F5684F" w:rsidP="007E5770">
          <w:pPr>
            <w:tabs>
              <w:tab w:val="center" w:pos="4680"/>
              <w:tab w:val="right" w:pos="9360"/>
            </w:tabs>
            <w:spacing w:before="0"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311D4F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03C7FCC1" wp14:editId="507672AC">
                <wp:extent cx="784860" cy="560440"/>
                <wp:effectExtent l="0" t="0" r="0" b="0"/>
                <wp:docPr id="9" name="Image 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308" cy="581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11" w:type="dxa"/>
          <w:vAlign w:val="center"/>
        </w:tcPr>
        <w:p w14:paraId="6232B48F" w14:textId="4E45B381" w:rsidR="00163152" w:rsidRDefault="00163152" w:rsidP="00163152">
          <w:pPr>
            <w:pStyle w:val="En-tte"/>
            <w:spacing w:line="240" w:lineRule="auto"/>
            <w:jc w:val="center"/>
            <w:rPr>
              <w:color w:val="auto"/>
              <w:sz w:val="28"/>
              <w:szCs w:val="28"/>
            </w:rPr>
          </w:pPr>
          <w:r>
            <w:rPr>
              <w:color w:val="auto"/>
              <w:sz w:val="28"/>
              <w:szCs w:val="28"/>
            </w:rPr>
            <w:t>DOCUMENT D’</w:t>
          </w:r>
          <w:r w:rsidR="00DB75C7" w:rsidRPr="00736B39">
            <w:rPr>
              <w:color w:val="auto"/>
              <w:sz w:val="28"/>
              <w:szCs w:val="28"/>
            </w:rPr>
            <w:t xml:space="preserve">INSCRIPTION </w:t>
          </w:r>
          <w:r>
            <w:rPr>
              <w:color w:val="auto"/>
              <w:sz w:val="28"/>
              <w:szCs w:val="28"/>
            </w:rPr>
            <w:t xml:space="preserve">ANNUELLE POUR TOUS à remettre au professeur. COURS HEBDOMADAIRES </w:t>
          </w:r>
          <w:r w:rsidR="0021654E" w:rsidRPr="00736B39">
            <w:rPr>
              <w:color w:val="auto"/>
              <w:sz w:val="28"/>
              <w:szCs w:val="28"/>
            </w:rPr>
            <w:t>202</w:t>
          </w:r>
          <w:r w:rsidR="0061010F">
            <w:rPr>
              <w:color w:val="auto"/>
              <w:sz w:val="28"/>
              <w:szCs w:val="28"/>
            </w:rPr>
            <w:t>5</w:t>
          </w:r>
          <w:r w:rsidR="0021654E" w:rsidRPr="00736B39">
            <w:rPr>
              <w:color w:val="auto"/>
              <w:sz w:val="28"/>
              <w:szCs w:val="28"/>
            </w:rPr>
            <w:t>-202</w:t>
          </w:r>
          <w:r w:rsidR="0061010F">
            <w:rPr>
              <w:color w:val="auto"/>
              <w:sz w:val="28"/>
              <w:szCs w:val="28"/>
            </w:rPr>
            <w:t>6</w:t>
          </w:r>
          <w:r w:rsidR="00FB0761" w:rsidRPr="00736B39">
            <w:rPr>
              <w:color w:val="auto"/>
              <w:sz w:val="28"/>
              <w:szCs w:val="28"/>
            </w:rPr>
            <w:t>.</w:t>
          </w:r>
          <w:r w:rsidR="0021654E" w:rsidRPr="00736B39">
            <w:rPr>
              <w:color w:val="auto"/>
              <w:sz w:val="28"/>
              <w:szCs w:val="28"/>
            </w:rPr>
            <w:t xml:space="preserve"> </w:t>
          </w:r>
        </w:p>
        <w:p w14:paraId="65C81754" w14:textId="477EAFFF" w:rsidR="000A3764" w:rsidRPr="00736B39" w:rsidRDefault="00DB75C7" w:rsidP="00163152">
          <w:pPr>
            <w:pStyle w:val="En-tte"/>
            <w:spacing w:line="240" w:lineRule="auto"/>
            <w:jc w:val="center"/>
            <w:rPr>
              <w:color w:val="auto"/>
              <w:sz w:val="28"/>
              <w:szCs w:val="28"/>
            </w:rPr>
          </w:pPr>
          <w:r w:rsidRPr="00736B39">
            <w:rPr>
              <w:color w:val="auto"/>
              <w:sz w:val="28"/>
              <w:szCs w:val="28"/>
            </w:rPr>
            <w:t xml:space="preserve">FLO-ACadémie </w:t>
          </w:r>
          <w:r w:rsidR="00075940" w:rsidRPr="00736B39">
            <w:rPr>
              <w:color w:val="auto"/>
              <w:sz w:val="28"/>
              <w:szCs w:val="28"/>
            </w:rPr>
            <w:t>Musi</w:t>
          </w:r>
          <w:r w:rsidR="00C04D4D">
            <w:rPr>
              <w:color w:val="auto"/>
              <w:sz w:val="28"/>
              <w:szCs w:val="28"/>
            </w:rPr>
            <w:t>c’</w:t>
          </w:r>
          <w:r w:rsidR="00075940" w:rsidRPr="00736B39">
            <w:rPr>
              <w:color w:val="auto"/>
              <w:sz w:val="28"/>
              <w:szCs w:val="28"/>
            </w:rPr>
            <w:t xml:space="preserve"> </w:t>
          </w:r>
          <w:r w:rsidR="00FB0761" w:rsidRPr="00736B39">
            <w:rPr>
              <w:color w:val="auto"/>
              <w:sz w:val="28"/>
              <w:szCs w:val="28"/>
            </w:rPr>
            <w:t xml:space="preserve">&amp; Violon </w:t>
          </w:r>
          <w:r w:rsidR="00075940" w:rsidRPr="00736B39">
            <w:rPr>
              <w:color w:val="auto"/>
              <w:sz w:val="28"/>
              <w:szCs w:val="28"/>
            </w:rPr>
            <w:t>pour Tous</w:t>
          </w:r>
        </w:p>
      </w:tc>
    </w:tr>
  </w:tbl>
  <w:p w14:paraId="06F04984" w14:textId="77777777" w:rsidR="000172E5" w:rsidRPr="00B87FC5" w:rsidRDefault="000172E5" w:rsidP="00E318E7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9786762">
    <w:abstractNumId w:val="11"/>
  </w:num>
  <w:num w:numId="2" w16cid:durableId="399255688">
    <w:abstractNumId w:val="7"/>
  </w:num>
  <w:num w:numId="3" w16cid:durableId="1174229022">
    <w:abstractNumId w:val="15"/>
  </w:num>
  <w:num w:numId="4" w16cid:durableId="127208852">
    <w:abstractNumId w:val="12"/>
  </w:num>
  <w:num w:numId="5" w16cid:durableId="373820133">
    <w:abstractNumId w:val="13"/>
  </w:num>
  <w:num w:numId="6" w16cid:durableId="919021489">
    <w:abstractNumId w:val="19"/>
  </w:num>
  <w:num w:numId="7" w16cid:durableId="24141398">
    <w:abstractNumId w:val="6"/>
  </w:num>
  <w:num w:numId="8" w16cid:durableId="2090736248">
    <w:abstractNumId w:val="10"/>
  </w:num>
  <w:num w:numId="9" w16cid:durableId="1003703066">
    <w:abstractNumId w:val="17"/>
  </w:num>
  <w:num w:numId="10" w16cid:durableId="159469450">
    <w:abstractNumId w:val="1"/>
  </w:num>
  <w:num w:numId="11" w16cid:durableId="1117024410">
    <w:abstractNumId w:val="5"/>
  </w:num>
  <w:num w:numId="12" w16cid:durableId="743843767">
    <w:abstractNumId w:val="0"/>
  </w:num>
  <w:num w:numId="13" w16cid:durableId="88236979">
    <w:abstractNumId w:val="2"/>
  </w:num>
  <w:num w:numId="14" w16cid:durableId="837185805">
    <w:abstractNumId w:val="9"/>
  </w:num>
  <w:num w:numId="15" w16cid:durableId="309601137">
    <w:abstractNumId w:val="8"/>
  </w:num>
  <w:num w:numId="16" w16cid:durableId="2088333262">
    <w:abstractNumId w:val="16"/>
  </w:num>
  <w:num w:numId="17" w16cid:durableId="331834105">
    <w:abstractNumId w:val="3"/>
  </w:num>
  <w:num w:numId="18" w16cid:durableId="991762205">
    <w:abstractNumId w:val="21"/>
  </w:num>
  <w:num w:numId="19" w16cid:durableId="1518733395">
    <w:abstractNumId w:val="18"/>
  </w:num>
  <w:num w:numId="20" w16cid:durableId="1426346989">
    <w:abstractNumId w:val="14"/>
  </w:num>
  <w:num w:numId="21" w16cid:durableId="1475217454">
    <w:abstractNumId w:val="20"/>
  </w:num>
  <w:num w:numId="22" w16cid:durableId="54973399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5C7"/>
    <w:rsid w:val="00016F0F"/>
    <w:rsid w:val="000172E5"/>
    <w:rsid w:val="0003320A"/>
    <w:rsid w:val="00052382"/>
    <w:rsid w:val="0006568A"/>
    <w:rsid w:val="0007028B"/>
    <w:rsid w:val="00075940"/>
    <w:rsid w:val="00076F0F"/>
    <w:rsid w:val="00084253"/>
    <w:rsid w:val="00087D2C"/>
    <w:rsid w:val="000A3764"/>
    <w:rsid w:val="000B202B"/>
    <w:rsid w:val="000D1F49"/>
    <w:rsid w:val="000D43EE"/>
    <w:rsid w:val="000F4558"/>
    <w:rsid w:val="000F4819"/>
    <w:rsid w:val="001015BD"/>
    <w:rsid w:val="001036CE"/>
    <w:rsid w:val="00121754"/>
    <w:rsid w:val="0012598A"/>
    <w:rsid w:val="00137E5D"/>
    <w:rsid w:val="00160DE2"/>
    <w:rsid w:val="001623F8"/>
    <w:rsid w:val="00163152"/>
    <w:rsid w:val="001727CA"/>
    <w:rsid w:val="001B45DD"/>
    <w:rsid w:val="001B663D"/>
    <w:rsid w:val="001D6ACD"/>
    <w:rsid w:val="001E3BB1"/>
    <w:rsid w:val="00201D02"/>
    <w:rsid w:val="002164B2"/>
    <w:rsid w:val="0021654E"/>
    <w:rsid w:val="00216803"/>
    <w:rsid w:val="00235783"/>
    <w:rsid w:val="00244BDF"/>
    <w:rsid w:val="0027155A"/>
    <w:rsid w:val="002A3CDC"/>
    <w:rsid w:val="002B3588"/>
    <w:rsid w:val="002B4A2E"/>
    <w:rsid w:val="002C3010"/>
    <w:rsid w:val="002C56E6"/>
    <w:rsid w:val="002C5D2D"/>
    <w:rsid w:val="002F4B03"/>
    <w:rsid w:val="00310DBC"/>
    <w:rsid w:val="00311D4F"/>
    <w:rsid w:val="00344849"/>
    <w:rsid w:val="003512C4"/>
    <w:rsid w:val="00361E11"/>
    <w:rsid w:val="00366D1C"/>
    <w:rsid w:val="003B4A9A"/>
    <w:rsid w:val="003B6AA5"/>
    <w:rsid w:val="003F0847"/>
    <w:rsid w:val="003F144F"/>
    <w:rsid w:val="0040090B"/>
    <w:rsid w:val="00426573"/>
    <w:rsid w:val="00426C74"/>
    <w:rsid w:val="00427841"/>
    <w:rsid w:val="00436764"/>
    <w:rsid w:val="0046302A"/>
    <w:rsid w:val="00464BFC"/>
    <w:rsid w:val="00487D2D"/>
    <w:rsid w:val="004D2CC5"/>
    <w:rsid w:val="004D5033"/>
    <w:rsid w:val="004D5D62"/>
    <w:rsid w:val="005011D4"/>
    <w:rsid w:val="005112D0"/>
    <w:rsid w:val="00512799"/>
    <w:rsid w:val="005275E5"/>
    <w:rsid w:val="00535E33"/>
    <w:rsid w:val="00541DEF"/>
    <w:rsid w:val="00577E06"/>
    <w:rsid w:val="00580CE4"/>
    <w:rsid w:val="00583334"/>
    <w:rsid w:val="005A3BF7"/>
    <w:rsid w:val="005B1B1D"/>
    <w:rsid w:val="005B418B"/>
    <w:rsid w:val="005D3450"/>
    <w:rsid w:val="005D48FD"/>
    <w:rsid w:val="005F2035"/>
    <w:rsid w:val="005F46F7"/>
    <w:rsid w:val="005F7990"/>
    <w:rsid w:val="006030DD"/>
    <w:rsid w:val="00605574"/>
    <w:rsid w:val="00606B9A"/>
    <w:rsid w:val="0061010F"/>
    <w:rsid w:val="006145D8"/>
    <w:rsid w:val="00615005"/>
    <w:rsid w:val="00630143"/>
    <w:rsid w:val="0063739C"/>
    <w:rsid w:val="00671EF2"/>
    <w:rsid w:val="006A1576"/>
    <w:rsid w:val="006A75B3"/>
    <w:rsid w:val="006C3EFD"/>
    <w:rsid w:val="006C4FB1"/>
    <w:rsid w:val="006D3231"/>
    <w:rsid w:val="007147D7"/>
    <w:rsid w:val="00721761"/>
    <w:rsid w:val="00736B30"/>
    <w:rsid w:val="00736B39"/>
    <w:rsid w:val="00740C8B"/>
    <w:rsid w:val="00745184"/>
    <w:rsid w:val="00754479"/>
    <w:rsid w:val="00770F25"/>
    <w:rsid w:val="0078440D"/>
    <w:rsid w:val="00784BAC"/>
    <w:rsid w:val="0079509D"/>
    <w:rsid w:val="007A1FF2"/>
    <w:rsid w:val="007A35A8"/>
    <w:rsid w:val="007B0A85"/>
    <w:rsid w:val="007B15D1"/>
    <w:rsid w:val="007C6A52"/>
    <w:rsid w:val="007D63B3"/>
    <w:rsid w:val="007E5770"/>
    <w:rsid w:val="007F15C8"/>
    <w:rsid w:val="007F49CC"/>
    <w:rsid w:val="0082043E"/>
    <w:rsid w:val="008335B6"/>
    <w:rsid w:val="00836ABE"/>
    <w:rsid w:val="00846B76"/>
    <w:rsid w:val="00853074"/>
    <w:rsid w:val="0088580B"/>
    <w:rsid w:val="008C6F43"/>
    <w:rsid w:val="008C7DC2"/>
    <w:rsid w:val="008E203A"/>
    <w:rsid w:val="008F0579"/>
    <w:rsid w:val="008F4634"/>
    <w:rsid w:val="0091229C"/>
    <w:rsid w:val="00940E73"/>
    <w:rsid w:val="009541B3"/>
    <w:rsid w:val="0098597D"/>
    <w:rsid w:val="009F36BF"/>
    <w:rsid w:val="009F619A"/>
    <w:rsid w:val="009F6DDE"/>
    <w:rsid w:val="00A0070F"/>
    <w:rsid w:val="00A01338"/>
    <w:rsid w:val="00A10D8C"/>
    <w:rsid w:val="00A370A8"/>
    <w:rsid w:val="00A50C91"/>
    <w:rsid w:val="00A5204C"/>
    <w:rsid w:val="00A63460"/>
    <w:rsid w:val="00A67A02"/>
    <w:rsid w:val="00A74A35"/>
    <w:rsid w:val="00A8455E"/>
    <w:rsid w:val="00A929B3"/>
    <w:rsid w:val="00A94238"/>
    <w:rsid w:val="00AB365A"/>
    <w:rsid w:val="00AD0AEC"/>
    <w:rsid w:val="00AD57E2"/>
    <w:rsid w:val="00B15839"/>
    <w:rsid w:val="00B337A2"/>
    <w:rsid w:val="00B4549A"/>
    <w:rsid w:val="00B87FC5"/>
    <w:rsid w:val="00BC363D"/>
    <w:rsid w:val="00BC42A7"/>
    <w:rsid w:val="00BD1089"/>
    <w:rsid w:val="00BD118A"/>
    <w:rsid w:val="00BD2A39"/>
    <w:rsid w:val="00BD4753"/>
    <w:rsid w:val="00BD5CB1"/>
    <w:rsid w:val="00BE5A1C"/>
    <w:rsid w:val="00BE62EE"/>
    <w:rsid w:val="00C003BA"/>
    <w:rsid w:val="00C04D4D"/>
    <w:rsid w:val="00C303FF"/>
    <w:rsid w:val="00C33A21"/>
    <w:rsid w:val="00C416B4"/>
    <w:rsid w:val="00C4602F"/>
    <w:rsid w:val="00C46878"/>
    <w:rsid w:val="00C46915"/>
    <w:rsid w:val="00C6231D"/>
    <w:rsid w:val="00C95E30"/>
    <w:rsid w:val="00CB4A51"/>
    <w:rsid w:val="00CB7778"/>
    <w:rsid w:val="00CC27B5"/>
    <w:rsid w:val="00CD34B5"/>
    <w:rsid w:val="00CD4532"/>
    <w:rsid w:val="00CD47B0"/>
    <w:rsid w:val="00CD6EE8"/>
    <w:rsid w:val="00CE5A3A"/>
    <w:rsid w:val="00CE6104"/>
    <w:rsid w:val="00CE7918"/>
    <w:rsid w:val="00D06C3D"/>
    <w:rsid w:val="00D16163"/>
    <w:rsid w:val="00D443C9"/>
    <w:rsid w:val="00D52CC1"/>
    <w:rsid w:val="00D53863"/>
    <w:rsid w:val="00D70401"/>
    <w:rsid w:val="00D8251A"/>
    <w:rsid w:val="00DB3FAD"/>
    <w:rsid w:val="00DB75C7"/>
    <w:rsid w:val="00DC071A"/>
    <w:rsid w:val="00DD09A1"/>
    <w:rsid w:val="00DD774A"/>
    <w:rsid w:val="00E11EA1"/>
    <w:rsid w:val="00E1210C"/>
    <w:rsid w:val="00E16CDF"/>
    <w:rsid w:val="00E204FF"/>
    <w:rsid w:val="00E210E8"/>
    <w:rsid w:val="00E27225"/>
    <w:rsid w:val="00E318E7"/>
    <w:rsid w:val="00E3672D"/>
    <w:rsid w:val="00E61C09"/>
    <w:rsid w:val="00E62E98"/>
    <w:rsid w:val="00E63AF8"/>
    <w:rsid w:val="00E671CD"/>
    <w:rsid w:val="00E705E0"/>
    <w:rsid w:val="00E97D57"/>
    <w:rsid w:val="00EA5215"/>
    <w:rsid w:val="00EB23D5"/>
    <w:rsid w:val="00EB3B58"/>
    <w:rsid w:val="00EC7359"/>
    <w:rsid w:val="00EE3054"/>
    <w:rsid w:val="00EF1B1D"/>
    <w:rsid w:val="00F00606"/>
    <w:rsid w:val="00F01256"/>
    <w:rsid w:val="00F12965"/>
    <w:rsid w:val="00F37152"/>
    <w:rsid w:val="00F37425"/>
    <w:rsid w:val="00F5306C"/>
    <w:rsid w:val="00F5458A"/>
    <w:rsid w:val="00F5684F"/>
    <w:rsid w:val="00F760AB"/>
    <w:rsid w:val="00F97DF1"/>
    <w:rsid w:val="00FB0761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B3EF9"/>
  <w15:chartTrackingRefBased/>
  <w15:docId w15:val="{F98CA9F3-AD4F-4FB1-AE49-010ED2FC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E70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eur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59D95BF34E146B3852D305F869CCB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B63765-6058-4432-8491-25D440B19306}"/>
      </w:docPartPr>
      <w:docPartBody>
        <w:p w:rsidR="00974766" w:rsidRDefault="006D3E13" w:rsidP="006D3E13">
          <w:pPr>
            <w:pStyle w:val="859D95BF34E146B3852D305F869CCBDC"/>
          </w:pPr>
          <w:r w:rsidRPr="00E204FF">
            <w:rPr>
              <w:lang w:bidi="fr-FR"/>
            </w:rPr>
            <w:t>Nom</w:t>
          </w:r>
        </w:p>
      </w:docPartBody>
    </w:docPart>
    <w:docPart>
      <w:docPartPr>
        <w:name w:val="31017E2E954C4CF1917B586C8B2CE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B8578E-7B45-4ED7-A3D6-4D12A581760A}"/>
      </w:docPartPr>
      <w:docPartBody>
        <w:p w:rsidR="00974766" w:rsidRDefault="006D3E13" w:rsidP="006D3E13">
          <w:pPr>
            <w:pStyle w:val="31017E2E954C4CF1917B586C8B2CE9DF"/>
          </w:pPr>
          <w:r w:rsidRPr="00E204FF">
            <w:rPr>
              <w:lang w:bidi="fr-FR"/>
            </w:rPr>
            <w:t>Téléphone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B93"/>
    <w:rsid w:val="00001DC5"/>
    <w:rsid w:val="00087D2C"/>
    <w:rsid w:val="00152B93"/>
    <w:rsid w:val="002E61D9"/>
    <w:rsid w:val="002E6E03"/>
    <w:rsid w:val="003B4A9A"/>
    <w:rsid w:val="00426573"/>
    <w:rsid w:val="004B316E"/>
    <w:rsid w:val="00515074"/>
    <w:rsid w:val="005B418B"/>
    <w:rsid w:val="00605574"/>
    <w:rsid w:val="0067013F"/>
    <w:rsid w:val="006D3E13"/>
    <w:rsid w:val="00706F6F"/>
    <w:rsid w:val="007772B8"/>
    <w:rsid w:val="0078196D"/>
    <w:rsid w:val="007942C8"/>
    <w:rsid w:val="008368EE"/>
    <w:rsid w:val="00883ACE"/>
    <w:rsid w:val="008D0619"/>
    <w:rsid w:val="008E222F"/>
    <w:rsid w:val="00974766"/>
    <w:rsid w:val="00A218CC"/>
    <w:rsid w:val="00A26290"/>
    <w:rsid w:val="00A6125D"/>
    <w:rsid w:val="00A81FDB"/>
    <w:rsid w:val="00A94238"/>
    <w:rsid w:val="00AF4B81"/>
    <w:rsid w:val="00B22461"/>
    <w:rsid w:val="00BD118A"/>
    <w:rsid w:val="00CB109C"/>
    <w:rsid w:val="00DC05FF"/>
    <w:rsid w:val="00E13C92"/>
    <w:rsid w:val="00E417AA"/>
    <w:rsid w:val="00EA78D3"/>
    <w:rsid w:val="00EB23D5"/>
    <w:rsid w:val="00FC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859D95BF34E146B3852D305F869CCBDC">
    <w:name w:val="859D95BF34E146B3852D305F869CCBDC"/>
    <w:rsid w:val="006D3E1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1017E2E954C4CF1917B586C8B2CE9DF">
    <w:name w:val="31017E2E954C4CF1917B586C8B2CE9DF"/>
    <w:rsid w:val="006D3E1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5A9BB0-1452-442A-B918-41F1762615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2703</TotalTime>
  <Pages>1</Pages>
  <Words>329</Words>
  <Characters>1814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Rudloff</dc:creator>
  <cp:keywords/>
  <dc:description/>
  <cp:lastModifiedBy>Florence Rudloff</cp:lastModifiedBy>
  <cp:revision>30</cp:revision>
  <cp:lastPrinted>2025-09-08T12:40:00Z</cp:lastPrinted>
  <dcterms:created xsi:type="dcterms:W3CDTF">2025-06-02T14:12:00Z</dcterms:created>
  <dcterms:modified xsi:type="dcterms:W3CDTF">2025-09-10T09:24:00Z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